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A1E" w:rsidRPr="002E3E1D" w:rsidRDefault="00EA7A1E">
      <w:pPr>
        <w:rPr>
          <w:sz w:val="24"/>
          <w:szCs w:val="24"/>
          <w:lang w:val="ro-RO"/>
        </w:rPr>
      </w:pPr>
      <w:r w:rsidRPr="002E3E1D">
        <w:rPr>
          <w:sz w:val="24"/>
          <w:szCs w:val="24"/>
          <w:lang w:val="ro-RO"/>
        </w:rPr>
        <w:object w:dxaOrig="9900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6.75pt" o:ole="">
            <v:imagedata r:id="rId5" o:title=""/>
          </v:shape>
          <o:OLEObject Type="Embed" ProgID="Msxml2.SAXXMLReader.5.0" ShapeID="_x0000_i1025" DrawAspect="Content" ObjectID="_1549803524" r:id="rId6"/>
        </w:object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  <w:r w:rsidRPr="002E3E1D">
        <w:rPr>
          <w:sz w:val="24"/>
          <w:szCs w:val="24"/>
          <w:lang w:val="ro-RO"/>
        </w:rPr>
        <w:tab/>
      </w:r>
    </w:p>
    <w:p w:rsidR="00EA7A1E" w:rsidRDefault="00EA7A1E" w:rsidP="004F28DE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CALENDAR COMPETI</w:t>
      </w:r>
      <w:r w:rsidRPr="004F28DE">
        <w:rPr>
          <w:rFonts w:ascii="Tahoma" w:hAnsi="Tahoma" w:cs="Tahoma"/>
          <w:b/>
          <w:bCs/>
          <w:sz w:val="28"/>
          <w:szCs w:val="28"/>
          <w:lang w:val="ro-RO"/>
        </w:rPr>
        <w:t>Ț</w:t>
      </w: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IONAL INTERN 2017 PENTATLON MODERN</w:t>
      </w:r>
    </w:p>
    <w:p w:rsidR="00EA7A1E" w:rsidRPr="004F28DE" w:rsidRDefault="00EA7A1E" w:rsidP="004F28DE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:rsidR="00EA7A1E" w:rsidRPr="00711712" w:rsidRDefault="00EA7A1E" w:rsidP="00203A8F">
      <w:pPr>
        <w:pStyle w:val="ListParagraph"/>
        <w:numPr>
          <w:ilvl w:val="0"/>
          <w:numId w:val="3"/>
        </w:numPr>
        <w:spacing w:line="240" w:lineRule="auto"/>
        <w:ind w:left="0" w:firstLine="72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Campionatul Na</w:t>
      </w:r>
      <w:r>
        <w:rPr>
          <w:rFonts w:ascii="Tahoma" w:hAnsi="Tahoma" w:cs="Tahoma"/>
          <w:sz w:val="28"/>
          <w:szCs w:val="28"/>
          <w:lang w:val="ro-RO"/>
        </w:rPr>
        <w:t>ț</w:t>
      </w:r>
      <w:r>
        <w:rPr>
          <w:rFonts w:ascii="Times New Roman" w:hAnsi="Times New Roman" w:cs="Times New Roman"/>
          <w:sz w:val="28"/>
          <w:szCs w:val="28"/>
          <w:lang w:val="ro-RO"/>
        </w:rPr>
        <w:t>ional de Seniori, Juniori, Tineret A (4 probe), Tineret B (Triatlon), Tineret C+D+E (Biatlon) Etapa I– 25-26.03.2017, Bucure</w:t>
      </w:r>
      <w:r>
        <w:rPr>
          <w:rFonts w:ascii="Tahoma" w:hAnsi="Tahoma" w:cs="Tahoma"/>
          <w:sz w:val="28"/>
          <w:szCs w:val="28"/>
          <w:lang w:val="ro-RO"/>
        </w:rPr>
        <w:t>ș</w:t>
      </w:r>
      <w:r>
        <w:rPr>
          <w:rFonts w:ascii="Times New Roman" w:hAnsi="Times New Roman" w:cs="Times New Roman"/>
          <w:sz w:val="28"/>
          <w:szCs w:val="28"/>
          <w:lang w:val="ro-RO"/>
        </w:rPr>
        <w:t>ti;</w:t>
      </w:r>
    </w:p>
    <w:p w:rsidR="00EA7A1E" w:rsidRPr="00711712" w:rsidRDefault="00EA7A1E" w:rsidP="00203A8F">
      <w:pPr>
        <w:pStyle w:val="ListParagraph"/>
        <w:numPr>
          <w:ilvl w:val="0"/>
          <w:numId w:val="3"/>
        </w:numPr>
        <w:spacing w:line="240" w:lineRule="auto"/>
        <w:ind w:left="0" w:firstLine="72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Campionatul Na</w:t>
      </w:r>
      <w:r>
        <w:rPr>
          <w:rFonts w:ascii="Tahoma" w:hAnsi="Tahoma" w:cs="Tahoma"/>
          <w:sz w:val="28"/>
          <w:szCs w:val="28"/>
          <w:lang w:val="ro-RO"/>
        </w:rPr>
        <w:t>ț</w:t>
      </w:r>
      <w:r>
        <w:rPr>
          <w:rFonts w:ascii="Times New Roman" w:hAnsi="Times New Roman" w:cs="Times New Roman"/>
          <w:sz w:val="28"/>
          <w:szCs w:val="28"/>
          <w:lang w:val="ro-RO"/>
        </w:rPr>
        <w:t>ional de Seniori, Juniori, Tineret A (4 probe), Tineret B (Triatlon), Tineret C+D+E (Biatlon) Etapa a-II-a – 13-14.05.2017, Bucure</w:t>
      </w:r>
      <w:r>
        <w:rPr>
          <w:rFonts w:ascii="Tahoma" w:hAnsi="Tahoma" w:cs="Tahoma"/>
          <w:sz w:val="28"/>
          <w:szCs w:val="28"/>
          <w:lang w:val="ro-RO"/>
        </w:rPr>
        <w:t>ș</w:t>
      </w:r>
      <w:r>
        <w:rPr>
          <w:rFonts w:ascii="Times New Roman" w:hAnsi="Times New Roman" w:cs="Times New Roman"/>
          <w:sz w:val="28"/>
          <w:szCs w:val="28"/>
          <w:lang w:val="ro-RO"/>
        </w:rPr>
        <w:t>ti;</w:t>
      </w:r>
    </w:p>
    <w:p w:rsidR="00EA7A1E" w:rsidRPr="005D1C7C" w:rsidRDefault="00EA7A1E" w:rsidP="00203A8F">
      <w:pPr>
        <w:pStyle w:val="ListParagraph"/>
        <w:numPr>
          <w:ilvl w:val="0"/>
          <w:numId w:val="3"/>
        </w:numPr>
        <w:spacing w:line="240" w:lineRule="auto"/>
        <w:ind w:left="0" w:firstLine="72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Campionatul Na</w:t>
      </w:r>
      <w:r>
        <w:rPr>
          <w:rFonts w:ascii="Tahoma" w:hAnsi="Tahoma" w:cs="Tahoma"/>
          <w:sz w:val="28"/>
          <w:szCs w:val="28"/>
          <w:lang w:val="ro-RO"/>
        </w:rPr>
        <w:t>ț</w:t>
      </w:r>
      <w:r>
        <w:rPr>
          <w:rFonts w:ascii="Times New Roman" w:hAnsi="Times New Roman" w:cs="Times New Roman"/>
          <w:sz w:val="28"/>
          <w:szCs w:val="28"/>
          <w:lang w:val="ro-RO"/>
        </w:rPr>
        <w:t>ional de Tineret A (4 probe), Tineret B (Triatlon modern), Tineret C+D+E (Biatlon modern) Etapa finală – 08-09.07.2017, Bucure</w:t>
      </w:r>
      <w:r>
        <w:rPr>
          <w:rFonts w:ascii="Tahoma" w:hAnsi="Tahoma" w:cs="Tahoma"/>
          <w:sz w:val="28"/>
          <w:szCs w:val="28"/>
          <w:lang w:val="ro-RO"/>
        </w:rPr>
        <w:t>ș</w:t>
      </w:r>
      <w:r>
        <w:rPr>
          <w:rFonts w:ascii="Times New Roman" w:hAnsi="Times New Roman" w:cs="Times New Roman"/>
          <w:sz w:val="28"/>
          <w:szCs w:val="28"/>
          <w:lang w:val="ro-RO"/>
        </w:rPr>
        <w:t>ti;</w:t>
      </w:r>
    </w:p>
    <w:p w:rsidR="00EA7A1E" w:rsidRPr="005D1C7C" w:rsidRDefault="00EA7A1E" w:rsidP="00203A8F">
      <w:pPr>
        <w:pStyle w:val="ListParagraph"/>
        <w:numPr>
          <w:ilvl w:val="0"/>
          <w:numId w:val="3"/>
        </w:numPr>
        <w:spacing w:line="240" w:lineRule="auto"/>
        <w:ind w:left="0" w:firstLine="72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Campionatul Na</w:t>
      </w:r>
      <w:r>
        <w:rPr>
          <w:rFonts w:ascii="Tahoma" w:hAnsi="Tahoma" w:cs="Tahoma"/>
          <w:sz w:val="28"/>
          <w:szCs w:val="28"/>
          <w:lang w:val="ro-RO"/>
        </w:rPr>
        <w:t>ț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ional de Seniori </w:t>
      </w:r>
      <w:r>
        <w:rPr>
          <w:rFonts w:ascii="Tahoma" w:hAnsi="Tahoma" w:cs="Tahoma"/>
          <w:sz w:val="28"/>
          <w:szCs w:val="28"/>
          <w:lang w:val="ro-RO"/>
        </w:rPr>
        <w:t>ș</w:t>
      </w:r>
      <w:r>
        <w:rPr>
          <w:rFonts w:ascii="Times New Roman" w:hAnsi="Times New Roman" w:cs="Times New Roman"/>
          <w:sz w:val="28"/>
          <w:szCs w:val="28"/>
          <w:lang w:val="ro-RO"/>
        </w:rPr>
        <w:t>i Juniori Pentalon Modern Etapa finală – 04-06.08.2017, Bucure</w:t>
      </w:r>
      <w:r>
        <w:rPr>
          <w:rFonts w:ascii="Tahoma" w:hAnsi="Tahoma" w:cs="Tahoma"/>
          <w:sz w:val="28"/>
          <w:szCs w:val="28"/>
          <w:lang w:val="ro-RO"/>
        </w:rPr>
        <w:t>ș</w:t>
      </w:r>
      <w:r>
        <w:rPr>
          <w:rFonts w:ascii="Times New Roman" w:hAnsi="Times New Roman" w:cs="Times New Roman"/>
          <w:sz w:val="28"/>
          <w:szCs w:val="28"/>
          <w:lang w:val="ro-RO"/>
        </w:rPr>
        <w:t>ti.</w:t>
      </w:r>
    </w:p>
    <w:p w:rsidR="00EA7A1E" w:rsidRDefault="00EA7A1E" w:rsidP="00711712">
      <w:pPr>
        <w:spacing w:line="240" w:lineRule="auto"/>
        <w:jc w:val="both"/>
        <w:rPr>
          <w:sz w:val="24"/>
          <w:szCs w:val="24"/>
          <w:lang w:val="ro-RO"/>
        </w:rPr>
      </w:pPr>
    </w:p>
    <w:p w:rsidR="00EA7A1E" w:rsidRDefault="00EA7A1E" w:rsidP="004F28DE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CALENDAR COMPETI</w:t>
      </w:r>
      <w:r w:rsidRPr="004F28DE">
        <w:rPr>
          <w:rFonts w:ascii="Tahoma" w:hAnsi="Tahoma" w:cs="Tahoma"/>
          <w:b/>
          <w:bCs/>
          <w:sz w:val="28"/>
          <w:szCs w:val="28"/>
          <w:lang w:val="ro-RO"/>
        </w:rPr>
        <w:t>Ț</w:t>
      </w: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IONAL INTERNA</w:t>
      </w:r>
      <w:r w:rsidRPr="004F28DE">
        <w:rPr>
          <w:rFonts w:ascii="Tahoma" w:hAnsi="Tahoma" w:cs="Tahoma"/>
          <w:b/>
          <w:bCs/>
          <w:sz w:val="28"/>
          <w:szCs w:val="28"/>
          <w:lang w:val="ro-RO"/>
        </w:rPr>
        <w:t>Ț</w:t>
      </w: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IONAL 2017 PENTATLON MODERN</w:t>
      </w:r>
    </w:p>
    <w:p w:rsidR="00EA7A1E" w:rsidRPr="004F28DE" w:rsidRDefault="00EA7A1E" w:rsidP="004F28DE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:rsidR="00EA7A1E" w:rsidRDefault="00EA7A1E" w:rsidP="0071171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UIPM World Cup #3 – 04-08.05.2017, Hungary, Kecskemet;</w:t>
      </w:r>
    </w:p>
    <w:p w:rsidR="00EA7A1E" w:rsidRDefault="00EA7A1E" w:rsidP="0071171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UIPM World Cup #4 – 25-29.05.2017, Poland, Drzonkow;</w:t>
      </w:r>
    </w:p>
    <w:p w:rsidR="00EA7A1E" w:rsidRDefault="00EA7A1E" w:rsidP="0071171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European Cup youth B – 24-25.06.2017, Czech Republic, Prague;</w:t>
      </w:r>
    </w:p>
    <w:p w:rsidR="00EA7A1E" w:rsidRDefault="00EA7A1E" w:rsidP="0071171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European Junior Championships – 24.06-03.07.2017, Spain, Barcelona;</w:t>
      </w:r>
    </w:p>
    <w:p w:rsidR="00EA7A1E" w:rsidRDefault="00EA7A1E" w:rsidP="00203A8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European Senior Championships – 17-24.07.2017, Belarus, Minsk;</w:t>
      </w:r>
    </w:p>
    <w:p w:rsidR="00EA7A1E" w:rsidRDefault="00EA7A1E" w:rsidP="00203A8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UIPM Junior World Championships – 07-14.08.2017, Hungary, Szekesfehervar.</w:t>
      </w:r>
    </w:p>
    <w:p w:rsidR="00EA7A1E" w:rsidRDefault="00EA7A1E" w:rsidP="00203A8F">
      <w:pPr>
        <w:pStyle w:val="ListParagraph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A7A1E" w:rsidRDefault="00EA7A1E" w:rsidP="00203A8F">
      <w:pPr>
        <w:pStyle w:val="ListParagraph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A7A1E" w:rsidRDefault="00EA7A1E" w:rsidP="00203A8F">
      <w:pPr>
        <w:pStyle w:val="ListParagraph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A7A1E" w:rsidRPr="004F28DE" w:rsidRDefault="00EA7A1E" w:rsidP="004F28DE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Barem lot na</w:t>
      </w:r>
      <w:r w:rsidRPr="004F28DE">
        <w:rPr>
          <w:rFonts w:ascii="Tahoma" w:hAnsi="Tahoma" w:cs="Tahoma"/>
          <w:b/>
          <w:bCs/>
          <w:sz w:val="28"/>
          <w:szCs w:val="28"/>
          <w:lang w:val="ro-RO"/>
        </w:rPr>
        <w:t>ț</w:t>
      </w: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ional extins seniori </w:t>
      </w:r>
      <w:r w:rsidRPr="004F28DE">
        <w:rPr>
          <w:rFonts w:ascii="Tahoma" w:hAnsi="Tahoma" w:cs="Tahoma"/>
          <w:b/>
          <w:bCs/>
          <w:sz w:val="28"/>
          <w:szCs w:val="28"/>
          <w:lang w:val="ro-RO"/>
        </w:rPr>
        <w:t>ș</w:t>
      </w:r>
      <w:r w:rsidRPr="004F28DE">
        <w:rPr>
          <w:rFonts w:ascii="Times New Roman" w:hAnsi="Times New Roman" w:cs="Times New Roman"/>
          <w:b/>
          <w:bCs/>
          <w:sz w:val="28"/>
          <w:szCs w:val="28"/>
          <w:lang w:val="ro-RO"/>
        </w:rPr>
        <w:t>i juniori  pentatlon modern 2017:</w:t>
      </w:r>
    </w:p>
    <w:p w:rsidR="00EA7A1E" w:rsidRDefault="00EA7A1E" w:rsidP="00116BD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Juniori F 850 pct – Juniori M 950 pct;</w:t>
      </w:r>
    </w:p>
    <w:p w:rsidR="00EA7A1E" w:rsidRDefault="00EA7A1E" w:rsidP="00116BD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Seniori F 900 pct – Seniori M 1000 pct.</w:t>
      </w:r>
    </w:p>
    <w:p w:rsidR="00EA7A1E" w:rsidRDefault="00EA7A1E" w:rsidP="008F3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bookmarkStart w:id="0" w:name="_GoBack"/>
      <w:bookmarkEnd w:id="0"/>
    </w:p>
    <w:sectPr w:rsidR="00EA7A1E" w:rsidSect="00203A8F">
      <w:pgSz w:w="12240" w:h="15840"/>
      <w:pgMar w:top="1417" w:right="1440" w:bottom="9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11103"/>
    <w:multiLevelType w:val="hybridMultilevel"/>
    <w:tmpl w:val="0C1E3D9A"/>
    <w:lvl w:ilvl="0" w:tplc="2D1289D4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39204253"/>
    <w:multiLevelType w:val="hybridMultilevel"/>
    <w:tmpl w:val="4CEA1C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>
    <w:nsid w:val="448F6926"/>
    <w:multiLevelType w:val="hybridMultilevel"/>
    <w:tmpl w:val="F7EE2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94BCD"/>
    <w:multiLevelType w:val="hybridMultilevel"/>
    <w:tmpl w:val="9224D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C040E"/>
    <w:multiLevelType w:val="hybridMultilevel"/>
    <w:tmpl w:val="C6E4C93C"/>
    <w:lvl w:ilvl="0" w:tplc="5BE86C26">
      <w:start w:val="26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ABF"/>
    <w:rsid w:val="00036148"/>
    <w:rsid w:val="00050D4E"/>
    <w:rsid w:val="000513CD"/>
    <w:rsid w:val="00061346"/>
    <w:rsid w:val="000A2861"/>
    <w:rsid w:val="000E5205"/>
    <w:rsid w:val="00116946"/>
    <w:rsid w:val="00116BD4"/>
    <w:rsid w:val="00180AE1"/>
    <w:rsid w:val="0019545A"/>
    <w:rsid w:val="001B0518"/>
    <w:rsid w:val="00203A8F"/>
    <w:rsid w:val="00204E2D"/>
    <w:rsid w:val="00215D0A"/>
    <w:rsid w:val="00221DE7"/>
    <w:rsid w:val="00245BB4"/>
    <w:rsid w:val="00257D61"/>
    <w:rsid w:val="002B1179"/>
    <w:rsid w:val="002D489F"/>
    <w:rsid w:val="002D6DC4"/>
    <w:rsid w:val="002E25CF"/>
    <w:rsid w:val="002E3E1D"/>
    <w:rsid w:val="00331C12"/>
    <w:rsid w:val="00335E55"/>
    <w:rsid w:val="00391700"/>
    <w:rsid w:val="003C58A6"/>
    <w:rsid w:val="003E0999"/>
    <w:rsid w:val="003E3547"/>
    <w:rsid w:val="003F54BE"/>
    <w:rsid w:val="00431291"/>
    <w:rsid w:val="004A4F68"/>
    <w:rsid w:val="004F28DE"/>
    <w:rsid w:val="00543866"/>
    <w:rsid w:val="00583761"/>
    <w:rsid w:val="00591CC0"/>
    <w:rsid w:val="005959DB"/>
    <w:rsid w:val="005D1C7C"/>
    <w:rsid w:val="00610405"/>
    <w:rsid w:val="00667E00"/>
    <w:rsid w:val="006E7F3B"/>
    <w:rsid w:val="0070717F"/>
    <w:rsid w:val="00711712"/>
    <w:rsid w:val="00721F0F"/>
    <w:rsid w:val="00724C8E"/>
    <w:rsid w:val="00775435"/>
    <w:rsid w:val="00794984"/>
    <w:rsid w:val="00811EFF"/>
    <w:rsid w:val="00855CA7"/>
    <w:rsid w:val="00866ABF"/>
    <w:rsid w:val="008B310D"/>
    <w:rsid w:val="008F3B61"/>
    <w:rsid w:val="009072F3"/>
    <w:rsid w:val="009A75F0"/>
    <w:rsid w:val="009B4DE1"/>
    <w:rsid w:val="009B69A7"/>
    <w:rsid w:val="00A01681"/>
    <w:rsid w:val="00A03320"/>
    <w:rsid w:val="00A86179"/>
    <w:rsid w:val="00AB05E4"/>
    <w:rsid w:val="00AC0003"/>
    <w:rsid w:val="00AD350E"/>
    <w:rsid w:val="00AF3489"/>
    <w:rsid w:val="00BC4336"/>
    <w:rsid w:val="00C07001"/>
    <w:rsid w:val="00D0449B"/>
    <w:rsid w:val="00D13E24"/>
    <w:rsid w:val="00D26F11"/>
    <w:rsid w:val="00D53368"/>
    <w:rsid w:val="00D81791"/>
    <w:rsid w:val="00D85105"/>
    <w:rsid w:val="00DB1DD4"/>
    <w:rsid w:val="00DC4F02"/>
    <w:rsid w:val="00E17A8F"/>
    <w:rsid w:val="00E26210"/>
    <w:rsid w:val="00E77161"/>
    <w:rsid w:val="00E8019A"/>
    <w:rsid w:val="00EA7A1E"/>
    <w:rsid w:val="00EC7614"/>
    <w:rsid w:val="00F05EF0"/>
    <w:rsid w:val="00F10934"/>
    <w:rsid w:val="00F500AE"/>
    <w:rsid w:val="00F95FE0"/>
    <w:rsid w:val="00F97F13"/>
    <w:rsid w:val="00FD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C12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11EF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A01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1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73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182</Words>
  <Characters>1040</Characters>
  <Application>Microsoft Office Outlook</Application>
  <DocSecurity>0</DocSecurity>
  <Lines>0</Lines>
  <Paragraphs>0</Paragraphs>
  <ScaleCrop>false</ScaleCrop>
  <Company>frnpm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frnpm</cp:lastModifiedBy>
  <cp:revision>2</cp:revision>
  <cp:lastPrinted>2017-02-03T08:24:00Z</cp:lastPrinted>
  <dcterms:created xsi:type="dcterms:W3CDTF">2017-02-28T14:12:00Z</dcterms:created>
  <dcterms:modified xsi:type="dcterms:W3CDTF">2017-02-28T14:12:00Z</dcterms:modified>
</cp:coreProperties>
</file>